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794"/>
        <w:tblW w:w="5039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258"/>
        <w:gridCol w:w="3352"/>
      </w:tblGrid>
      <w:tr w:rsidR="00C11699" w:rsidRPr="002E05B8" w14:paraId="04AC3235" w14:textId="77777777" w:rsidTr="00C11699">
        <w:trPr>
          <w:trHeight w:val="837"/>
        </w:trPr>
        <w:tc>
          <w:tcPr>
            <w:tcW w:w="8258" w:type="dxa"/>
            <w:vAlign w:val="center"/>
          </w:tcPr>
          <w:p w14:paraId="7FC2BCED" w14:textId="6F3C6BC2" w:rsidR="00C11699" w:rsidRPr="002E05B8" w:rsidRDefault="00442F72" w:rsidP="00C11699">
            <w:pPr>
              <w:pStyle w:val="Tagline"/>
              <w:ind w:left="0"/>
            </w:pPr>
            <w:r w:rsidRPr="00986F07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BECD9D" wp14:editId="09157C3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668020</wp:posOffset>
                      </wp:positionV>
                      <wp:extent cx="6647180" cy="1555750"/>
                      <wp:effectExtent l="38100" t="666750" r="1270" b="6731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52735">
                                <a:off x="0" y="0"/>
                                <a:ext cx="6647180" cy="155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AC2EA8" w14:textId="41C476B4" w:rsidR="00AD25B4" w:rsidRPr="00507AC5" w:rsidRDefault="00323115" w:rsidP="00AD25B4">
                                  <w:pPr>
                                    <w:pStyle w:val="NoSpacing"/>
                                    <w:rPr>
                                      <w:rFonts w:ascii="Gill Sans Ultra Bold" w:hAnsi="Gill Sans Ultra Bold"/>
                                      <w:color w:val="FF000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Gill Sans Ultra Bold" w:hAnsi="Gill Sans Ultra Bold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="00C11699" w:rsidRPr="00507AC5">
                                    <w:rPr>
                                      <w:rFonts w:ascii="Gill Sans Ultra Bold" w:hAnsi="Gill Sans Ultra Bold"/>
                                      <w:color w:val="FF0000"/>
                                      <w:sz w:val="96"/>
                                      <w:szCs w:val="96"/>
                                    </w:rPr>
                                    <w:t>SPOOKTACULAR</w:t>
                                  </w:r>
                                </w:p>
                                <w:p w14:paraId="35088B32" w14:textId="4EDE4F19" w:rsidR="00C11699" w:rsidRPr="00507AC5" w:rsidRDefault="00AD25B4" w:rsidP="00AD25B4">
                                  <w:pPr>
                                    <w:pStyle w:val="NoSpacing"/>
                                    <w:rPr>
                                      <w:rFonts w:ascii="Gill Sans Ultra Bold" w:hAnsi="Gill Sans Ultra Bold"/>
                                      <w:color w:val="FF0000"/>
                                      <w:sz w:val="96"/>
                                      <w:szCs w:val="96"/>
                                    </w:rPr>
                                  </w:pPr>
                                  <w:r w:rsidRPr="00507AC5">
                                    <w:rPr>
                                      <w:rFonts w:ascii="Gill Sans Ultra Bold" w:hAnsi="Gill Sans Ultra Bold"/>
                                      <w:color w:val="FF0000"/>
                                      <w:sz w:val="96"/>
                                      <w:szCs w:val="96"/>
                                    </w:rPr>
                                    <w:t xml:space="preserve">      </w:t>
                                  </w:r>
                                  <w:r w:rsidR="00C11699" w:rsidRPr="00507AC5">
                                    <w:rPr>
                                      <w:rFonts w:ascii="Gill Sans Ultra Bold" w:hAnsi="Gill Sans Ultra Bold"/>
                                      <w:color w:val="FF0000"/>
                                      <w:sz w:val="96"/>
                                      <w:szCs w:val="96"/>
                                    </w:rPr>
                                    <w:t xml:space="preserve"> BOO BASH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Wave4">
                                <a:avLst>
                                  <a:gd name="adj1" fmla="val 0"/>
                                  <a:gd name="adj2" fmla="val 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BECD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pt;margin-top:52.6pt;width:523.4pt;height:122.5pt;rotation:-81621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" filled="f" stroked="f">
                      <v:textbox>
                        <w:txbxContent>
                          <w:p w14:paraId="18AC2EA8" w14:textId="41C476B4" w:rsidR="00AD25B4" w:rsidRPr="00507AC5" w:rsidRDefault="00323115" w:rsidP="00AD25B4">
                            <w:pPr>
                              <w:pStyle w:val="NoSpacing"/>
                              <w:rPr>
                                <w:rFonts w:ascii="Gill Sans Ultra Bold" w:hAnsi="Gill Sans Ultra Bold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C11699" w:rsidRPr="00507AC5">
                              <w:rPr>
                                <w:rFonts w:ascii="Gill Sans Ultra Bold" w:hAnsi="Gill Sans Ultra Bold"/>
                                <w:color w:val="FF0000"/>
                                <w:sz w:val="96"/>
                                <w:szCs w:val="96"/>
                              </w:rPr>
                              <w:t>SPOOKTACULAR</w:t>
                            </w:r>
                          </w:p>
                          <w:p w14:paraId="35088B32" w14:textId="4EDE4F19" w:rsidR="00C11699" w:rsidRPr="00507AC5" w:rsidRDefault="00AD25B4" w:rsidP="00AD25B4">
                            <w:pPr>
                              <w:pStyle w:val="NoSpacing"/>
                              <w:rPr>
                                <w:rFonts w:ascii="Gill Sans Ultra Bold" w:hAnsi="Gill Sans Ultra Bold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507AC5">
                              <w:rPr>
                                <w:rFonts w:ascii="Gill Sans Ultra Bold" w:hAnsi="Gill Sans Ultra Bold"/>
                                <w:color w:val="FF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C11699" w:rsidRPr="00507AC5">
                              <w:rPr>
                                <w:rFonts w:ascii="Gill Sans Ultra Bold" w:hAnsi="Gill Sans Ultra Bold"/>
                                <w:color w:val="FF0000"/>
                                <w:sz w:val="96"/>
                                <w:szCs w:val="96"/>
                              </w:rPr>
                              <w:t xml:space="preserve"> BOO BASH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25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F5F017" wp14:editId="5F2720C9">
                      <wp:simplePos x="0" y="0"/>
                      <wp:positionH relativeFrom="column">
                        <wp:posOffset>-658495</wp:posOffset>
                      </wp:positionH>
                      <wp:positionV relativeFrom="paragraph">
                        <wp:posOffset>-298450</wp:posOffset>
                      </wp:positionV>
                      <wp:extent cx="3404870" cy="1597660"/>
                      <wp:effectExtent l="133350" t="342900" r="138430" b="34544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73544">
                                <a:off x="0" y="0"/>
                                <a:ext cx="3404870" cy="15976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34D080" w14:textId="62FD8EC1" w:rsidR="00C11699" w:rsidRPr="00AD25B4" w:rsidRDefault="00AD25B4" w:rsidP="00AD25B4">
                                  <w:pPr>
                                    <w:pStyle w:val="Title"/>
                                    <w:ind w:left="0"/>
                                    <w:jc w:val="left"/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AD25B4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 xml:space="preserve">              </w:t>
                                  </w:r>
                                  <w:r w:rsidR="00C11699" w:rsidRPr="00AD25B4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2021</w:t>
                                  </w:r>
                                </w:p>
                                <w:p w14:paraId="6B2F714D" w14:textId="77777777" w:rsidR="00C11699" w:rsidRPr="00C11699" w:rsidRDefault="00C11699" w:rsidP="00C11699">
                                  <w:pPr>
                                    <w:pStyle w:val="Title"/>
                                    <w:ind w:left="0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C11699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FEATHER RIDGE</w:t>
                                  </w:r>
                                </w:p>
                                <w:p w14:paraId="229C87BD" w14:textId="77777777" w:rsidR="00C11699" w:rsidRDefault="00C11699" w:rsidP="00C1169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</w:pPr>
                                  <w:r w:rsidRPr="00C11699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 xml:space="preserve">COMMUNITY </w:t>
                                  </w:r>
                                </w:p>
                                <w:p w14:paraId="161A8DA9" w14:textId="36317684" w:rsidR="00C11699" w:rsidRPr="00C11699" w:rsidRDefault="00C11699" w:rsidP="00C1169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</w:pPr>
                                  <w:r w:rsidRPr="00C11699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BLOCK PARTY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5F017" id="Text Box 4" o:spid="_x0000_s1027" type="#_x0000_t202" style="position:absolute;margin-left:-51.85pt;margin-top:-23.5pt;width:268.1pt;height:125.8pt;rotation:-7934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" fillcolor="white [3201]" stroked="f" strokeweight="1pt">
                      <v:textbox>
                        <w:txbxContent>
                          <w:p w14:paraId="1E34D080" w14:textId="62FD8EC1" w:rsidR="00C11699" w:rsidRPr="00AD25B4" w:rsidRDefault="00AD25B4" w:rsidP="00AD25B4">
                            <w:pPr>
                              <w:pStyle w:val="Title"/>
                              <w:ind w:left="0"/>
                              <w:jc w:val="left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D25B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   </w:t>
                            </w:r>
                            <w:r w:rsidR="00C11699" w:rsidRPr="00AD25B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2021</w:t>
                            </w:r>
                          </w:p>
                          <w:p w14:paraId="6B2F714D" w14:textId="77777777" w:rsidR="00C11699" w:rsidRPr="00C11699" w:rsidRDefault="00C11699" w:rsidP="00C11699">
                            <w:pPr>
                              <w:pStyle w:val="Title"/>
                              <w:ind w:left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1169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FEATHER RIDGE</w:t>
                            </w:r>
                          </w:p>
                          <w:p w14:paraId="229C87BD" w14:textId="77777777" w:rsidR="00C11699" w:rsidRDefault="00C11699" w:rsidP="00C1169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r w:rsidRPr="00C1169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COMMUNITY </w:t>
                            </w:r>
                          </w:p>
                          <w:p w14:paraId="161A8DA9" w14:textId="36317684" w:rsidR="00C11699" w:rsidRPr="00C11699" w:rsidRDefault="00C11699" w:rsidP="00C1169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r w:rsidRPr="00C1169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BLOCK PARTY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52" w:type="dxa"/>
            <w:vAlign w:val="center"/>
          </w:tcPr>
          <w:p w14:paraId="6CD6BA0B" w14:textId="6EC4CE77" w:rsidR="00C11699" w:rsidRPr="002E05B8" w:rsidRDefault="00C11699" w:rsidP="00C11699">
            <w:pPr>
              <w:pStyle w:val="Tagline"/>
            </w:pPr>
          </w:p>
        </w:tc>
      </w:tr>
      <w:tr w:rsidR="00C11699" w:rsidRPr="002E05B8" w14:paraId="1D991C89" w14:textId="77777777" w:rsidTr="00C11699">
        <w:trPr>
          <w:trHeight w:val="2466"/>
        </w:trPr>
        <w:tc>
          <w:tcPr>
            <w:tcW w:w="11610" w:type="dxa"/>
            <w:gridSpan w:val="2"/>
          </w:tcPr>
          <w:p w14:paraId="12910516" w14:textId="5C45EC1B" w:rsidR="000738D1" w:rsidRDefault="000738D1" w:rsidP="003D59C4">
            <w:pPr>
              <w:rPr>
                <w:rFonts w:asciiTheme="majorHAnsi" w:hAnsiTheme="majorHAnsi"/>
                <w:color w:val="FF0000"/>
              </w:rPr>
            </w:pPr>
          </w:p>
          <w:p w14:paraId="1EDE1036" w14:textId="3E807541" w:rsidR="00323115" w:rsidRDefault="00323115" w:rsidP="00AD25B4">
            <w:pPr>
              <w:rPr>
                <w:rFonts w:asciiTheme="majorHAnsi" w:hAnsiTheme="majorHAnsi"/>
                <w:color w:val="FF0000"/>
              </w:rPr>
            </w:pPr>
          </w:p>
          <w:p w14:paraId="2A76E504" w14:textId="51F2EB5F" w:rsidR="00323115" w:rsidRDefault="00323115" w:rsidP="00AD25B4">
            <w:pPr>
              <w:rPr>
                <w:rFonts w:asciiTheme="majorHAnsi" w:hAnsiTheme="majorHAnsi"/>
                <w:color w:val="FF0000"/>
              </w:rPr>
            </w:pPr>
          </w:p>
          <w:p w14:paraId="647DE530" w14:textId="223235EF" w:rsidR="00323115" w:rsidRDefault="00323115" w:rsidP="00AD25B4">
            <w:pPr>
              <w:rPr>
                <w:rFonts w:asciiTheme="majorHAnsi" w:hAnsiTheme="majorHAnsi"/>
                <w:color w:val="FF0000"/>
              </w:rPr>
            </w:pPr>
          </w:p>
          <w:p w14:paraId="21890356" w14:textId="29654317" w:rsidR="00323115" w:rsidRDefault="00323115" w:rsidP="00AD25B4">
            <w:pPr>
              <w:rPr>
                <w:rFonts w:asciiTheme="majorHAnsi" w:hAnsiTheme="majorHAnsi"/>
                <w:color w:val="FF0000"/>
              </w:rPr>
            </w:pPr>
          </w:p>
          <w:p w14:paraId="7845E03A" w14:textId="4D956AFF" w:rsidR="00323115" w:rsidRDefault="00323115" w:rsidP="00AD25B4">
            <w:pPr>
              <w:rPr>
                <w:rFonts w:asciiTheme="majorHAnsi" w:hAnsiTheme="majorHAnsi"/>
                <w:color w:val="FF0000"/>
              </w:rPr>
            </w:pPr>
          </w:p>
          <w:p w14:paraId="50E2CBEF" w14:textId="78369EE9" w:rsidR="00323115" w:rsidRDefault="00507AC5" w:rsidP="00AD25B4">
            <w:pPr>
              <w:rPr>
                <w:rFonts w:asciiTheme="majorHAnsi" w:hAnsiTheme="majorHAnsi"/>
                <w:color w:val="FF0000"/>
              </w:rPr>
            </w:pPr>
            <w:r w:rsidRPr="00E81FBE">
              <w:rPr>
                <w:rFonts w:asciiTheme="majorHAnsi" w:hAnsiTheme="majorHAnsi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20B88084" wp14:editId="397D5DAD">
                      <wp:simplePos x="0" y="0"/>
                      <wp:positionH relativeFrom="column">
                        <wp:posOffset>3810119</wp:posOffset>
                      </wp:positionH>
                      <wp:positionV relativeFrom="paragraph">
                        <wp:posOffset>272675</wp:posOffset>
                      </wp:positionV>
                      <wp:extent cx="3509645" cy="1936750"/>
                      <wp:effectExtent l="19050" t="133350" r="52705" b="13970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99436">
                                <a:off x="0" y="0"/>
                                <a:ext cx="3509645" cy="193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BD61C" w14:textId="70C0D04C" w:rsidR="00E81FBE" w:rsidRPr="00507AC5" w:rsidRDefault="00FB5658" w:rsidP="00E81FBE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/>
                                      <w:bCs/>
                                      <w:color w:val="FF6600"/>
                                      <w:sz w:val="96"/>
                                      <w:szCs w:val="96"/>
                                    </w:rPr>
                                  </w:pPr>
                                  <w:r w:rsidRPr="00507AC5">
                                    <w:rPr>
                                      <w:rFonts w:ascii="Cooper Black" w:hAnsi="Cooper Black"/>
                                      <w:b/>
                                      <w:bCs/>
                                      <w:color w:val="FF6600"/>
                                      <w:sz w:val="96"/>
                                      <w:szCs w:val="96"/>
                                    </w:rPr>
                                    <w:t>FREE</w:t>
                                  </w:r>
                                  <w:r w:rsidR="00D9553E" w:rsidRPr="00507AC5">
                                    <w:rPr>
                                      <w:rFonts w:ascii="Cooper Black" w:hAnsi="Cooper Black"/>
                                      <w:b/>
                                      <w:bCs/>
                                      <w:color w:val="FF6600"/>
                                      <w:sz w:val="96"/>
                                      <w:szCs w:val="96"/>
                                    </w:rPr>
                                    <w:t xml:space="preserve"> FUN</w:t>
                                  </w:r>
                                  <w:r w:rsidRPr="00507AC5">
                                    <w:rPr>
                                      <w:rFonts w:ascii="Cooper Black" w:hAnsi="Cooper Black"/>
                                      <w:b/>
                                      <w:bCs/>
                                      <w:color w:val="FF6600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="00D9553E" w:rsidRPr="00507AC5">
                                    <w:rPr>
                                      <w:rFonts w:ascii="Cooper Black" w:hAnsi="Cooper Black"/>
                                      <w:b/>
                                      <w:bCs/>
                                      <w:color w:val="FF6600"/>
                                      <w:sz w:val="96"/>
                                      <w:szCs w:val="96"/>
                                    </w:rPr>
                                    <w:t>FOR 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88084" id="_x0000_s1028" type="#_x0000_t202" style="position:absolute;margin-left:300pt;margin-top:21.45pt;width:276.35pt;height:152.5pt;rotation:327064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" filled="f" stroked="f">
                      <v:textbox>
                        <w:txbxContent>
                          <w:p w14:paraId="3E5BD61C" w14:textId="70C0D04C" w:rsidR="00E81FBE" w:rsidRPr="00507AC5" w:rsidRDefault="00FB5658" w:rsidP="00E81FBE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</w:pPr>
                            <w:r w:rsidRPr="00507AC5">
                              <w:rPr>
                                <w:rFonts w:ascii="Cooper Black" w:hAnsi="Cooper Black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  <w:t>FREE</w:t>
                            </w:r>
                            <w:r w:rsidR="00D9553E" w:rsidRPr="00507AC5">
                              <w:rPr>
                                <w:rFonts w:ascii="Cooper Black" w:hAnsi="Cooper Black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  <w:t xml:space="preserve"> FUN</w:t>
                            </w:r>
                            <w:r w:rsidRPr="00507AC5">
                              <w:rPr>
                                <w:rFonts w:ascii="Cooper Black" w:hAnsi="Cooper Black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D9553E" w:rsidRPr="00507AC5">
                              <w:rPr>
                                <w:rFonts w:ascii="Cooper Black" w:hAnsi="Cooper Black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  <w:t>FOR ALL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396B51" w14:textId="7B19B036" w:rsidR="00323115" w:rsidRDefault="00323115" w:rsidP="00AD25B4">
            <w:pPr>
              <w:rPr>
                <w:rFonts w:asciiTheme="majorHAnsi" w:hAnsiTheme="majorHAnsi"/>
                <w:color w:val="FF0000"/>
              </w:rPr>
            </w:pPr>
          </w:p>
          <w:p w14:paraId="690FF8E0" w14:textId="6F1335FB" w:rsidR="00276ABD" w:rsidRDefault="007070FD" w:rsidP="00AD25B4">
            <w:pPr>
              <w:rPr>
                <w:rFonts w:asciiTheme="majorHAnsi" w:hAnsiTheme="majorHAnsi"/>
                <w:b/>
                <w:bCs/>
              </w:rPr>
            </w:pPr>
            <w:r w:rsidRPr="008F537E">
              <w:rPr>
                <w:rFonts w:asciiTheme="majorHAnsi" w:hAnsiTheme="majorHAnsi"/>
                <w:b/>
                <w:bCs/>
                <w:noProof/>
                <w:color w:val="538135" w:themeColor="accent6" w:themeShade="BF"/>
              </w:rPr>
              <mc:AlternateContent>
                <mc:Choice Requires="wps">
                  <w:drawing>
                    <wp:anchor distT="45720" distB="45720" distL="114300" distR="114300" simplePos="0" relativeHeight="251683840" behindDoc="1" locked="0" layoutInCell="1" allowOverlap="1" wp14:anchorId="30F3E5B3" wp14:editId="68679F97">
                      <wp:simplePos x="0" y="0"/>
                      <wp:positionH relativeFrom="column">
                        <wp:posOffset>-248142</wp:posOffset>
                      </wp:positionH>
                      <wp:positionV relativeFrom="page">
                        <wp:posOffset>2410577</wp:posOffset>
                      </wp:positionV>
                      <wp:extent cx="2885972" cy="1428018"/>
                      <wp:effectExtent l="19050" t="133350" r="10160" b="13462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255247">
                                <a:off x="0" y="0"/>
                                <a:ext cx="2885972" cy="14280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32A799" w14:textId="6F23C67F" w:rsidR="001B4640" w:rsidRPr="007044C6" w:rsidRDefault="008F537E" w:rsidP="009C226A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7044C6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GHOULISH FU</w:t>
                                  </w:r>
                                  <w:r w:rsidR="009C226A" w:rsidRPr="007044C6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N, FANGTASTIC FOOD &amp; FREAKY RAFFLE!</w:t>
                                  </w:r>
                                </w:p>
                                <w:p w14:paraId="36AB5E3D" w14:textId="77777777" w:rsidR="009C226A" w:rsidRDefault="009C226A" w:rsidP="009C226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71E2182" w14:textId="39E79457" w:rsidR="008F537E" w:rsidRPr="007044C6" w:rsidRDefault="008F537E" w:rsidP="009C226A">
                                  <w:pPr>
                                    <w:jc w:val="center"/>
                                    <w:rPr>
                                      <w:color w:val="FF6600"/>
                                      <w:sz w:val="28"/>
                                      <w:szCs w:val="28"/>
                                    </w:rPr>
                                  </w:pPr>
                                  <w:r w:rsidRPr="007044C6">
                                    <w:rPr>
                                      <w:color w:val="FF6600"/>
                                      <w:sz w:val="28"/>
                                      <w:szCs w:val="28"/>
                                    </w:rPr>
                                    <w:t>COME IN YOUR COSTUME SCARY OR CUTE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3E5B3" id="_x0000_s1029" type="#_x0000_t202" style="position:absolute;margin-left:-19.55pt;margin-top:189.8pt;width:227.25pt;height:112.45pt;rotation:-376562fd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" filled="f" stroked="f">
                      <v:textbox>
                        <w:txbxContent>
                          <w:p w14:paraId="0432A799" w14:textId="6F23C67F" w:rsidR="001B4640" w:rsidRPr="007044C6" w:rsidRDefault="008F537E" w:rsidP="009C226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044C6">
                              <w:rPr>
                                <w:color w:val="FF0000"/>
                                <w:sz w:val="28"/>
                                <w:szCs w:val="28"/>
                              </w:rPr>
                              <w:t>GHOULISH FU</w:t>
                            </w:r>
                            <w:r w:rsidR="009C226A" w:rsidRPr="007044C6">
                              <w:rPr>
                                <w:color w:val="FF0000"/>
                                <w:sz w:val="28"/>
                                <w:szCs w:val="28"/>
                              </w:rPr>
                              <w:t>N, FANGTASTIC FOOD &amp; FREAKY RAFFLE!</w:t>
                            </w:r>
                          </w:p>
                          <w:p w14:paraId="36AB5E3D" w14:textId="77777777" w:rsidR="009C226A" w:rsidRDefault="009C226A" w:rsidP="009C22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1E2182" w14:textId="39E79457" w:rsidR="008F537E" w:rsidRPr="007044C6" w:rsidRDefault="008F537E" w:rsidP="009C226A">
                            <w:pPr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7044C6">
                              <w:rPr>
                                <w:color w:val="FF6600"/>
                                <w:sz w:val="28"/>
                                <w:szCs w:val="28"/>
                              </w:rPr>
                              <w:t>COME IN YOUR COSTUME SCARY OR CUTE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86F07">
              <w:rPr>
                <w:rFonts w:asciiTheme="majorHAnsi" w:hAnsiTheme="majorHAnsi"/>
                <w:color w:val="FF0000"/>
              </w:rPr>
              <w:t xml:space="preserve">        </w:t>
            </w:r>
            <w:r w:rsidR="003D59C4" w:rsidRPr="00276ABD">
              <w:rPr>
                <w:rFonts w:asciiTheme="majorHAnsi" w:hAnsiTheme="majorHAnsi"/>
                <w:b/>
                <w:bCs/>
              </w:rPr>
              <w:t xml:space="preserve">            </w:t>
            </w:r>
          </w:p>
          <w:p w14:paraId="05C58A8E" w14:textId="5D54B1EE" w:rsidR="00276ABD" w:rsidRDefault="00276ABD" w:rsidP="00AD25B4">
            <w:pPr>
              <w:rPr>
                <w:rFonts w:asciiTheme="majorHAnsi" w:hAnsiTheme="majorHAnsi"/>
                <w:b/>
                <w:bCs/>
              </w:rPr>
            </w:pPr>
          </w:p>
          <w:p w14:paraId="705A0C31" w14:textId="64997B11" w:rsidR="00276ABD" w:rsidRDefault="00276ABD" w:rsidP="00AD25B4">
            <w:pPr>
              <w:rPr>
                <w:rFonts w:asciiTheme="majorHAnsi" w:hAnsiTheme="majorHAnsi"/>
                <w:b/>
                <w:bCs/>
              </w:rPr>
            </w:pPr>
          </w:p>
          <w:p w14:paraId="5D0ED89E" w14:textId="67E6BBE8" w:rsidR="00E81FBE" w:rsidRPr="00442F72" w:rsidRDefault="003B64F3" w:rsidP="00AD25B4">
            <w:pPr>
              <w:rPr>
                <w:rFonts w:asciiTheme="majorHAnsi" w:hAnsiTheme="majorHAnsi"/>
                <w:b/>
                <w:bCs/>
                <w:color w:val="538135" w:themeColor="accent6" w:themeShade="BF"/>
              </w:rPr>
            </w:pPr>
            <w:r w:rsidRPr="00B00671">
              <w:rPr>
                <w:rFonts w:asciiTheme="majorHAnsi" w:hAnsiTheme="majorHAnsi"/>
                <w:b/>
                <w:bCs/>
                <w:noProof/>
                <w:color w:val="538135" w:themeColor="accent6" w:themeShade="BF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4CCF620" wp14:editId="0045B634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4178935</wp:posOffset>
                      </wp:positionV>
                      <wp:extent cx="4371975" cy="803910"/>
                      <wp:effectExtent l="0" t="0" r="9525" b="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1975" cy="803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43A45" w14:textId="77777777" w:rsidR="008F537E" w:rsidRDefault="008F537E" w:rsidP="007044C6">
                                  <w:pPr>
                                    <w:ind w:right="-375"/>
                                    <w:jc w:val="center"/>
                                    <w:rPr>
                                      <w:rFonts w:ascii="Calisto MT" w:hAnsi="Calisto MT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C4D2E4" w14:textId="5D676A41" w:rsidR="002A51C3" w:rsidRPr="003B64F3" w:rsidRDefault="002A51C3" w:rsidP="007044C6">
                                  <w:pPr>
                                    <w:ind w:right="-375"/>
                                    <w:jc w:val="center"/>
                                    <w:rPr>
                                      <w:rFonts w:ascii="Rockwell Extra Bold" w:hAnsi="Rockwell Extra 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B64F3">
                                    <w:rPr>
                                      <w:rFonts w:ascii="Rockwell Extra Bold" w:hAnsi="Rockwell Extra 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RSVP TO</w:t>
                                  </w:r>
                                </w:p>
                                <w:p w14:paraId="4E0DA27A" w14:textId="38C10CA9" w:rsidR="002A51C3" w:rsidRPr="003B64F3" w:rsidRDefault="002A51C3" w:rsidP="007044C6">
                                  <w:pPr>
                                    <w:ind w:right="-375"/>
                                    <w:jc w:val="center"/>
                                    <w:rPr>
                                      <w:rFonts w:ascii="Rockwell Extra Bold" w:hAnsi="Rockwell Extra 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B64F3">
                                    <w:rPr>
                                      <w:rFonts w:ascii="Rockwell Extra Bold" w:hAnsi="Rockwell Extra 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FEATHERRIDGENEWS.COM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CF620" id="_x0000_s1030" type="#_x0000_t202" style="position:absolute;margin-left:201.75pt;margin-top:329.05pt;width:344.25pt;height:63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" stroked="f">
                      <v:textbox>
                        <w:txbxContent>
                          <w:p w14:paraId="63643A45" w14:textId="77777777" w:rsidR="008F537E" w:rsidRDefault="008F537E" w:rsidP="007044C6">
                            <w:pPr>
                              <w:ind w:right="-375"/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</w:p>
                          <w:p w14:paraId="1CC4D2E4" w14:textId="5D676A41" w:rsidR="002A51C3" w:rsidRPr="003B64F3" w:rsidRDefault="002A51C3" w:rsidP="007044C6">
                            <w:pPr>
                              <w:ind w:right="-375"/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B64F3">
                              <w:rPr>
                                <w:rFonts w:ascii="Rockwell Extra Bold" w:hAnsi="Rockwell Extra Bold"/>
                                <w:b/>
                                <w:bCs/>
                                <w:sz w:val="36"/>
                                <w:szCs w:val="36"/>
                              </w:rPr>
                              <w:t>RSVP TO</w:t>
                            </w:r>
                          </w:p>
                          <w:p w14:paraId="4E0DA27A" w14:textId="38C10CA9" w:rsidR="002A51C3" w:rsidRPr="003B64F3" w:rsidRDefault="002A51C3" w:rsidP="007044C6">
                            <w:pPr>
                              <w:ind w:right="-375"/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B64F3">
                              <w:rPr>
                                <w:rFonts w:ascii="Rockwell Extra Bold" w:hAnsi="Rockwell Extra Bold"/>
                                <w:b/>
                                <w:bCs/>
                                <w:sz w:val="36"/>
                                <w:szCs w:val="36"/>
                              </w:rPr>
                              <w:t>FEATHERRIDGENEWS.COM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301BB"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673600" behindDoc="0" locked="0" layoutInCell="1" allowOverlap="1" wp14:anchorId="1BB2952B" wp14:editId="07C67B05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2229485</wp:posOffset>
                  </wp:positionV>
                  <wp:extent cx="517525" cy="19526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01BB" w:rsidRPr="00442F72">
              <w:rPr>
                <w:rFonts w:asciiTheme="majorHAnsi" w:hAnsiTheme="majorHAnsi"/>
                <w:b/>
                <w:bCs/>
                <w:noProof/>
                <w:color w:val="538135" w:themeColor="accent6" w:themeShade="BF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79BDEF" wp14:editId="6E073B73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2105025</wp:posOffset>
                      </wp:positionV>
                      <wp:extent cx="4762500" cy="0"/>
                      <wp:effectExtent l="0" t="0" r="0" b="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982CC8" id="Straight Connector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165.75pt" to="585.7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" strokecolor="#70ad47 [3209]" strokeweight="1.5pt">
                      <v:stroke joinstyle="miter"/>
                    </v:line>
                  </w:pict>
                </mc:Fallback>
              </mc:AlternateContent>
            </w:r>
            <w:r w:rsidR="009C226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443FB08" wp14:editId="72162F88">
                      <wp:simplePos x="0" y="0"/>
                      <wp:positionH relativeFrom="column">
                        <wp:posOffset>95250</wp:posOffset>
                      </wp:positionH>
                      <wp:positionV relativeFrom="page">
                        <wp:posOffset>5080000</wp:posOffset>
                      </wp:positionV>
                      <wp:extent cx="2047875" cy="2066925"/>
                      <wp:effectExtent l="95250" t="95250" r="85725" b="85725"/>
                      <wp:wrapThrough wrapText="bothSides">
                        <wp:wrapPolygon edited="0">
                          <wp:start x="18842" y="-375"/>
                          <wp:lineTo x="3" y="-1723"/>
                          <wp:lineTo x="-528" y="4626"/>
                          <wp:lineTo x="-790" y="17389"/>
                          <wp:lineTo x="-521" y="21406"/>
                          <wp:lineTo x="2282" y="21636"/>
                          <wp:lineTo x="2482" y="21653"/>
                          <wp:lineTo x="11960" y="21632"/>
                          <wp:lineTo x="15364" y="21912"/>
                          <wp:lineTo x="21537" y="20422"/>
                          <wp:lineTo x="21637" y="19231"/>
                          <wp:lineTo x="21968" y="12866"/>
                          <wp:lineTo x="21846" y="-128"/>
                          <wp:lineTo x="18842" y="-375"/>
                        </wp:wrapPolygon>
                      </wp:wrapThrough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315599">
                                <a:off x="0" y="0"/>
                                <a:ext cx="2047875" cy="206692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FF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FF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FF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2F3C9" w14:textId="77475C50" w:rsidR="009C226A" w:rsidRDefault="009C22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Sponsored by</w:t>
                                  </w:r>
                                  <w:r w:rsidR="00507AC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65518B9C" w14:textId="16D2D525" w:rsidR="009C226A" w:rsidRDefault="009C22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Feather Ridge Social Committee</w:t>
                                  </w:r>
                                </w:p>
                                <w:p w14:paraId="397123D1" w14:textId="77777777" w:rsidR="00507AC5" w:rsidRDefault="009C22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The Christensen </w:t>
                                  </w:r>
                                  <w:r w:rsidR="00507AC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Realty group</w:t>
                                  </w:r>
                                </w:p>
                                <w:p w14:paraId="23796445" w14:textId="07AD7290" w:rsidR="00507AC5" w:rsidRDefault="00507AC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Breziner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Group</w:t>
                                  </w:r>
                                </w:p>
                                <w:p w14:paraId="2410AE58" w14:textId="16E758AD" w:rsidR="00507AC5" w:rsidRDefault="00507AC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Farmer Insurance</w:t>
                                  </w:r>
                                </w:p>
                                <w:p w14:paraId="444190E8" w14:textId="27C27932" w:rsidR="00507AC5" w:rsidRDefault="00507AC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ASPM-San Diego</w:t>
                                  </w:r>
                                </w:p>
                                <w:p w14:paraId="172598DD" w14:textId="6075C707" w:rsidR="00507AC5" w:rsidRDefault="00507AC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Del Sol Landscape</w:t>
                                  </w:r>
                                </w:p>
                                <w:p w14:paraId="2161380E" w14:textId="364590BB" w:rsidR="00507AC5" w:rsidRDefault="00507AC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Payne Pest Control</w:t>
                                  </w:r>
                                </w:p>
                                <w:p w14:paraId="25CE335F" w14:textId="50C61457" w:rsidR="00507AC5" w:rsidRDefault="00507AC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Park West Tree</w:t>
                                  </w:r>
                                </w:p>
                                <w:p w14:paraId="5A0722CC" w14:textId="71FA1912" w:rsidR="00507AC5" w:rsidRDefault="00507AC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Epsten</w:t>
                                  </w:r>
                                  <w:proofErr w:type="spellEnd"/>
                                </w:p>
                                <w:p w14:paraId="2B3C7B89" w14:textId="77777777" w:rsidR="00507AC5" w:rsidRDefault="00507AC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4798F3" w14:textId="6C7D7188" w:rsidR="009C226A" w:rsidRDefault="009C22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5115537" w14:textId="77777777" w:rsidR="009C226A" w:rsidRPr="009C226A" w:rsidRDefault="009C22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3FB08" id="_x0000_s1031" type="#_x0000_t202" style="position:absolute;margin-left:7.5pt;margin-top:400pt;width:161.25pt;height:162.75pt;rotation:-310642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" fillcolor="#ffff80" stroked="f">
                      <v:fill color2="#ffffda" rotate="t" angle="90" colors="0 #ffff80;.5 #ffffb3;1 #ffffda" focus="100%" type="gradient"/>
                      <v:textbox>
                        <w:txbxContent>
                          <w:p w14:paraId="0572F3C9" w14:textId="77475C50" w:rsidR="009C226A" w:rsidRDefault="009C22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Sponsored by</w:t>
                            </w:r>
                            <w:r w:rsidR="00507A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5518B9C" w14:textId="16D2D525" w:rsidR="009C226A" w:rsidRDefault="009C22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Feather Ridge Social Committee</w:t>
                            </w:r>
                          </w:p>
                          <w:p w14:paraId="397123D1" w14:textId="77777777" w:rsidR="00507AC5" w:rsidRDefault="009C22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Christensen </w:t>
                            </w:r>
                            <w:r w:rsidR="00507A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Realty group</w:t>
                            </w:r>
                          </w:p>
                          <w:p w14:paraId="23796445" w14:textId="07AD7290" w:rsidR="00507AC5" w:rsidRDefault="00507A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Breziner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Group</w:t>
                            </w:r>
                          </w:p>
                          <w:p w14:paraId="2410AE58" w14:textId="16E758AD" w:rsidR="00507AC5" w:rsidRDefault="00507A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Farmer Insurance</w:t>
                            </w:r>
                          </w:p>
                          <w:p w14:paraId="444190E8" w14:textId="27C27932" w:rsidR="00507AC5" w:rsidRDefault="00507A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ASPM-San Diego</w:t>
                            </w:r>
                          </w:p>
                          <w:p w14:paraId="172598DD" w14:textId="6075C707" w:rsidR="00507AC5" w:rsidRDefault="00507A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Del Sol Landscape</w:t>
                            </w:r>
                          </w:p>
                          <w:p w14:paraId="2161380E" w14:textId="364590BB" w:rsidR="00507AC5" w:rsidRDefault="00507A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Payne Pest Control</w:t>
                            </w:r>
                          </w:p>
                          <w:p w14:paraId="25CE335F" w14:textId="50C61457" w:rsidR="00507AC5" w:rsidRDefault="00507A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Park West Tree</w:t>
                            </w:r>
                          </w:p>
                          <w:p w14:paraId="5A0722CC" w14:textId="71FA1912" w:rsidR="00507AC5" w:rsidRDefault="00507A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Epsten</w:t>
                            </w:r>
                            <w:proofErr w:type="spellEnd"/>
                          </w:p>
                          <w:p w14:paraId="2B3C7B89" w14:textId="77777777" w:rsidR="00507AC5" w:rsidRDefault="00507A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4798F3" w14:textId="6C7D7188" w:rsidR="009C226A" w:rsidRDefault="009C22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115537" w14:textId="77777777" w:rsidR="009C226A" w:rsidRPr="009C226A" w:rsidRDefault="009C22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hrough" anchory="page"/>
                    </v:shape>
                  </w:pict>
                </mc:Fallback>
              </mc:AlternateContent>
            </w:r>
            <w:r w:rsidR="001B4640" w:rsidRPr="00442F72">
              <w:rPr>
                <w:rFonts w:asciiTheme="majorHAnsi" w:hAnsiTheme="majorHAnsi"/>
                <w:b/>
                <w:bCs/>
                <w:noProof/>
                <w:color w:val="538135" w:themeColor="accent6" w:themeShade="BF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8629D47" wp14:editId="13CF105E">
                      <wp:simplePos x="0" y="0"/>
                      <wp:positionH relativeFrom="column">
                        <wp:posOffset>2481520</wp:posOffset>
                      </wp:positionH>
                      <wp:positionV relativeFrom="page">
                        <wp:posOffset>3511550</wp:posOffset>
                      </wp:positionV>
                      <wp:extent cx="1828800" cy="1828800"/>
                      <wp:effectExtent l="0" t="0" r="0" b="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txbx>
                              <w:txbxContent>
                                <w:p w14:paraId="2F5F4E94" w14:textId="77777777" w:rsidR="00442F72" w:rsidRDefault="00442F72">
                                  <w:pPr>
                                    <w:rPr>
                                      <w:rFonts w:ascii="Goudy Stout" w:hAnsi="Goudy Stout"/>
                                    </w:rPr>
                                  </w:pPr>
                                </w:p>
                                <w:p w14:paraId="58400221" w14:textId="67811351" w:rsidR="00442F72" w:rsidRPr="00442F72" w:rsidRDefault="00442F72" w:rsidP="00442F72">
                                  <w:pPr>
                                    <w:jc w:val="center"/>
                                    <w:rPr>
                                      <w:rFonts w:ascii="Goudy Stout" w:hAnsi="Goudy Stout"/>
                                      <w:color w:val="FF0000"/>
                                      <w:sz w:val="144"/>
                                      <w:szCs w:val="144"/>
                                    </w:rPr>
                                  </w:pPr>
                                  <w:r w:rsidRPr="00442F72">
                                    <w:rPr>
                                      <w:rFonts w:ascii="Goudy Stout" w:hAnsi="Goudy Stout"/>
                                      <w:color w:val="FF0000"/>
                                      <w:sz w:val="144"/>
                                      <w:szCs w:val="144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29D47" id="_x0000_s1032" type="#_x0000_t202" style="position:absolute;margin-left:195.4pt;margin-top:276.5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" filled="f" stroked="f">
                      <v:textbox>
                        <w:txbxContent>
                          <w:p w14:paraId="2F5F4E94" w14:textId="77777777" w:rsidR="00442F72" w:rsidRDefault="00442F72">
                            <w:pPr>
                              <w:rPr>
                                <w:rFonts w:ascii="Goudy Stout" w:hAnsi="Goudy Stout"/>
                              </w:rPr>
                            </w:pPr>
                          </w:p>
                          <w:p w14:paraId="58400221" w14:textId="67811351" w:rsidR="00442F72" w:rsidRPr="00442F72" w:rsidRDefault="00442F72" w:rsidP="00442F72">
                            <w:pPr>
                              <w:jc w:val="center"/>
                              <w:rPr>
                                <w:rFonts w:ascii="Goudy Stout" w:hAnsi="Goudy Stout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442F72">
                              <w:rPr>
                                <w:rFonts w:ascii="Goudy Stout" w:hAnsi="Goudy Stout"/>
                                <w:color w:val="FF0000"/>
                                <w:sz w:val="144"/>
                                <w:szCs w:val="144"/>
                              </w:rPr>
                              <w:t>24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="001B4640" w:rsidRPr="00442F72">
              <w:rPr>
                <w:rFonts w:asciiTheme="majorHAnsi" w:hAnsiTheme="majorHAnsi"/>
                <w:noProof/>
                <w:color w:val="538135" w:themeColor="accent6" w:themeShade="BF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B584884" wp14:editId="06FBCBB8">
                      <wp:simplePos x="0" y="0"/>
                      <wp:positionH relativeFrom="column">
                        <wp:posOffset>4114800</wp:posOffset>
                      </wp:positionH>
                      <wp:positionV relativeFrom="page">
                        <wp:posOffset>3978910</wp:posOffset>
                      </wp:positionV>
                      <wp:extent cx="3257550" cy="1419225"/>
                      <wp:effectExtent l="0" t="0" r="0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C09C9AA" w14:textId="70EBD297" w:rsidR="00323115" w:rsidRDefault="00442F72" w:rsidP="00442F72">
                                  <w:pPr>
                                    <w:pStyle w:val="NoSpacing"/>
                                    <w:jc w:val="center"/>
                                    <w:rPr>
                                      <w:rFonts w:ascii="Snap ITC" w:hAnsi="Snap ITC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Snap ITC" w:hAnsi="Snap ITC"/>
                                      <w:color w:val="FF0000"/>
                                      <w:sz w:val="72"/>
                                      <w:szCs w:val="72"/>
                                    </w:rPr>
                                    <w:t>OCTOBER</w:t>
                                  </w:r>
                                </w:p>
                                <w:p w14:paraId="62DB4DDF" w14:textId="0488D56F" w:rsidR="00442F72" w:rsidRPr="00276ABD" w:rsidRDefault="00442F72" w:rsidP="00442F72">
                                  <w:pPr>
                                    <w:pStyle w:val="NoSpacing"/>
                                    <w:jc w:val="center"/>
                                    <w:rPr>
                                      <w:rFonts w:ascii="Snap ITC" w:hAnsi="Snap ITC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Snap ITC" w:hAnsi="Snap ITC"/>
                                      <w:color w:val="FF0000"/>
                                      <w:sz w:val="72"/>
                                      <w:szCs w:val="72"/>
                                    </w:rPr>
                                    <w:t>3-6PM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84884" id="_x0000_s1033" type="#_x0000_t202" style="position:absolute;margin-left:324pt;margin-top:313.3pt;width:256.5pt;height:11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" stroked="f">
                      <v:textbox>
                        <w:txbxContent>
                          <w:p w14:paraId="0C09C9AA" w14:textId="70EBD297" w:rsidR="00323115" w:rsidRDefault="00442F72" w:rsidP="00442F72">
                            <w:pPr>
                              <w:pStyle w:val="NoSpacing"/>
                              <w:jc w:val="center"/>
                              <w:rPr>
                                <w:rFonts w:ascii="Snap ITC" w:hAnsi="Snap ITC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FF0000"/>
                                <w:sz w:val="72"/>
                                <w:szCs w:val="72"/>
                              </w:rPr>
                              <w:t>OCTOBER</w:t>
                            </w:r>
                          </w:p>
                          <w:p w14:paraId="62DB4DDF" w14:textId="0488D56F" w:rsidR="00442F72" w:rsidRPr="00276ABD" w:rsidRDefault="00442F72" w:rsidP="00442F72">
                            <w:pPr>
                              <w:pStyle w:val="NoSpacing"/>
                              <w:jc w:val="center"/>
                              <w:rPr>
                                <w:rFonts w:ascii="Snap ITC" w:hAnsi="Snap ITC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FF0000"/>
                                <w:sz w:val="72"/>
                                <w:szCs w:val="72"/>
                              </w:rPr>
                              <w:t>3-6PM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="00FF760E" w:rsidRPr="002F4FE8">
              <w:rPr>
                <w:rFonts w:asciiTheme="majorHAnsi" w:hAnsiTheme="majorHAnsi"/>
                <w:b/>
                <w:bCs/>
                <w:noProof/>
                <w:color w:val="538135" w:themeColor="accent6" w:themeShade="BF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179B253" wp14:editId="17464510">
                      <wp:simplePos x="0" y="0"/>
                      <wp:positionH relativeFrom="column">
                        <wp:posOffset>4628515</wp:posOffset>
                      </wp:positionH>
                      <wp:positionV relativeFrom="paragraph">
                        <wp:posOffset>2496185</wp:posOffset>
                      </wp:positionV>
                      <wp:extent cx="2743835" cy="1028700"/>
                      <wp:effectExtent l="0" t="0" r="0" b="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83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F0653A" w14:textId="320F827E" w:rsidR="00DA2B08" w:rsidRPr="00FF760E" w:rsidRDefault="00A9493F" w:rsidP="00A9493F">
                                  <w:pPr>
                                    <w:ind w:right="-120"/>
                                    <w:jc w:val="center"/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</w:pPr>
                                  <w:r w:rsidRPr="00FF760E"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  <w:t>FOOD TRUCKS-</w:t>
                                  </w:r>
                                </w:p>
                                <w:p w14:paraId="235604CE" w14:textId="4DA3D447" w:rsidR="00A9493F" w:rsidRPr="00FF760E" w:rsidRDefault="00A9493F" w:rsidP="00A9493F">
                                  <w:pPr>
                                    <w:ind w:right="-120"/>
                                    <w:jc w:val="center"/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</w:pPr>
                                  <w:r w:rsidRPr="00FF760E"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  <w:t>DUFFDOGGZ &amp; SWEET TREATS.</w:t>
                                  </w:r>
                                </w:p>
                                <w:p w14:paraId="7BD82559" w14:textId="77777777" w:rsidR="00A9493F" w:rsidRPr="00FF760E" w:rsidRDefault="00A9493F" w:rsidP="00A9493F">
                                  <w:pPr>
                                    <w:ind w:right="-120"/>
                                    <w:jc w:val="center"/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</w:pPr>
                                  <w:r w:rsidRPr="00FF760E"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  <w:t>CHIP, DRINKS</w:t>
                                  </w:r>
                                </w:p>
                                <w:p w14:paraId="0945C1F9" w14:textId="77777777" w:rsidR="00FF760E" w:rsidRDefault="00A9493F" w:rsidP="00A9493F">
                                  <w:pPr>
                                    <w:ind w:right="-120"/>
                                    <w:jc w:val="center"/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</w:pPr>
                                  <w:r w:rsidRPr="00FF760E"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  <w:t xml:space="preserve"> &amp; POPCORN PROVIDED</w:t>
                                  </w:r>
                                  <w:r w:rsidR="00FF760E"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1139232" w14:textId="7BE7DE3D" w:rsidR="00A9493F" w:rsidRPr="00FF760E" w:rsidRDefault="00FF760E" w:rsidP="00A9493F">
                                  <w:pPr>
                                    <w:ind w:right="-120"/>
                                    <w:jc w:val="center"/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  <w:t>FREE</w:t>
                                  </w:r>
                                </w:p>
                                <w:p w14:paraId="47996339" w14:textId="1C9F6E5B" w:rsidR="00A9493F" w:rsidRPr="00FF760E" w:rsidRDefault="00A9493F" w:rsidP="00A9493F">
                                  <w:pPr>
                                    <w:ind w:right="-120"/>
                                    <w:jc w:val="center"/>
                                    <w:rPr>
                                      <w:rFonts w:ascii="Cooper Black" w:hAnsi="Cooper Black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736AB9" w14:textId="14D1F953" w:rsidR="00DA2B08" w:rsidRPr="00FF760E" w:rsidRDefault="00DA2B08" w:rsidP="00A9493F">
                                  <w:pPr>
                                    <w:ind w:right="-120"/>
                                    <w:jc w:val="center"/>
                                    <w:rPr>
                                      <w:rFonts w:ascii="AR CHRISTY" w:hAnsi="AR CHRISTY"/>
                                      <w:color w:val="FF66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56AEE1" w14:textId="77777777" w:rsidR="00DA2B08" w:rsidRPr="002F4FE8" w:rsidRDefault="00DA2B08" w:rsidP="00A9493F">
                                  <w:pPr>
                                    <w:ind w:right="-120"/>
                                    <w:jc w:val="center"/>
                                    <w:rPr>
                                      <w:rFonts w:ascii="AR CHRISTY" w:hAnsi="AR CHRIST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9B253" id="_x0000_s1034" type="#_x0000_t202" style="position:absolute;margin-left:364.45pt;margin-top:196.55pt;width:216.05pt;height:8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" stroked="f">
                      <v:textbox>
                        <w:txbxContent>
                          <w:p w14:paraId="44F0653A" w14:textId="320F827E" w:rsidR="00DA2B08" w:rsidRPr="00FF760E" w:rsidRDefault="00A9493F" w:rsidP="00A9493F">
                            <w:pPr>
                              <w:ind w:right="-120"/>
                              <w:jc w:val="center"/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FF760E"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  <w:t>FOOD TRUCKS-</w:t>
                            </w:r>
                          </w:p>
                          <w:p w14:paraId="235604CE" w14:textId="4DA3D447" w:rsidR="00A9493F" w:rsidRPr="00FF760E" w:rsidRDefault="00A9493F" w:rsidP="00A9493F">
                            <w:pPr>
                              <w:ind w:right="-120"/>
                              <w:jc w:val="center"/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FF760E"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  <w:t>DUFFDOGGZ &amp; SWEET TREATS.</w:t>
                            </w:r>
                          </w:p>
                          <w:p w14:paraId="7BD82559" w14:textId="77777777" w:rsidR="00A9493F" w:rsidRPr="00FF760E" w:rsidRDefault="00A9493F" w:rsidP="00A9493F">
                            <w:pPr>
                              <w:ind w:right="-120"/>
                              <w:jc w:val="center"/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FF760E"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  <w:t>CHIP, DRINKS</w:t>
                            </w:r>
                          </w:p>
                          <w:p w14:paraId="0945C1F9" w14:textId="77777777" w:rsidR="00FF760E" w:rsidRDefault="00A9493F" w:rsidP="00A9493F">
                            <w:pPr>
                              <w:ind w:right="-120"/>
                              <w:jc w:val="center"/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FF760E"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  <w:t xml:space="preserve"> &amp; POPCORN PROVIDED</w:t>
                            </w:r>
                            <w:r w:rsidR="00FF760E"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139232" w14:textId="7BE7DE3D" w:rsidR="00A9493F" w:rsidRPr="00FF760E" w:rsidRDefault="00FF760E" w:rsidP="00A9493F">
                            <w:pPr>
                              <w:ind w:right="-120"/>
                              <w:jc w:val="center"/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  <w:t>FREE</w:t>
                            </w:r>
                          </w:p>
                          <w:p w14:paraId="47996339" w14:textId="1C9F6E5B" w:rsidR="00A9493F" w:rsidRPr="00FF760E" w:rsidRDefault="00A9493F" w:rsidP="00A9493F">
                            <w:pPr>
                              <w:ind w:right="-120"/>
                              <w:jc w:val="center"/>
                              <w:rPr>
                                <w:rFonts w:ascii="Cooper Black" w:hAnsi="Cooper Black" w:cs="Times New Roman"/>
                                <w:color w:val="FF6600"/>
                                <w:sz w:val="24"/>
                                <w:szCs w:val="24"/>
                              </w:rPr>
                            </w:pPr>
                          </w:p>
                          <w:p w14:paraId="06736AB9" w14:textId="14D1F953" w:rsidR="00DA2B08" w:rsidRPr="00FF760E" w:rsidRDefault="00DA2B08" w:rsidP="00A9493F">
                            <w:pPr>
                              <w:ind w:right="-120"/>
                              <w:jc w:val="center"/>
                              <w:rPr>
                                <w:rFonts w:ascii="AR CHRISTY" w:hAnsi="AR CHRISTY"/>
                                <w:color w:val="FF6600"/>
                                <w:sz w:val="28"/>
                                <w:szCs w:val="28"/>
                              </w:rPr>
                            </w:pPr>
                          </w:p>
                          <w:p w14:paraId="5656AEE1" w14:textId="77777777" w:rsidR="00DA2B08" w:rsidRPr="002F4FE8" w:rsidRDefault="00DA2B08" w:rsidP="00A9493F">
                            <w:pPr>
                              <w:ind w:right="-120"/>
                              <w:jc w:val="center"/>
                              <w:rPr>
                                <w:rFonts w:ascii="AR CHRISTY" w:hAnsi="AR CHRIST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9493F" w:rsidRPr="00D9553E">
              <w:rPr>
                <w:rFonts w:asciiTheme="majorHAnsi" w:hAnsiTheme="majorHAnsi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F73A68C" wp14:editId="730C5A47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2496185</wp:posOffset>
                      </wp:positionV>
                      <wp:extent cx="1543050" cy="1381125"/>
                      <wp:effectExtent l="0" t="0" r="0" b="952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38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2E435" w14:textId="620A65BF" w:rsidR="00D9553E" w:rsidRPr="007070FD" w:rsidRDefault="002F4F95" w:rsidP="002F4F95">
                                  <w:pPr>
                                    <w:jc w:val="center"/>
                                    <w:rPr>
                                      <w:rFonts w:ascii="Chiller" w:hAnsi="Chiller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</w:pPr>
                                  <w:r w:rsidRPr="007070FD">
                                    <w:rPr>
                                      <w:rFonts w:ascii="Chiller" w:hAnsi="Chiller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  <w:t>TRICK OR TREAT</w:t>
                                  </w:r>
                                </w:p>
                                <w:p w14:paraId="6AFA7BF0" w14:textId="43EE3A1C" w:rsidR="002F4F95" w:rsidRPr="007070FD" w:rsidRDefault="002F4F95" w:rsidP="002F4F95">
                                  <w:pPr>
                                    <w:jc w:val="center"/>
                                    <w:rPr>
                                      <w:rFonts w:ascii="Chiller" w:hAnsi="Chiller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</w:pPr>
                                  <w:r w:rsidRPr="007070FD">
                                    <w:rPr>
                                      <w:rFonts w:ascii="Chiller" w:hAnsi="Chiller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  <w:t>SMELL MY FEET</w:t>
                                  </w:r>
                                </w:p>
                                <w:p w14:paraId="3BFC92B6" w14:textId="34A8229D" w:rsidR="002F4F95" w:rsidRPr="007070FD" w:rsidRDefault="002F4F95" w:rsidP="002F4F95">
                                  <w:pPr>
                                    <w:jc w:val="center"/>
                                    <w:rPr>
                                      <w:rFonts w:ascii="Chiller" w:hAnsi="Chiller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</w:pPr>
                                  <w:r w:rsidRPr="007070FD">
                                    <w:rPr>
                                      <w:rFonts w:ascii="Chiller" w:hAnsi="Chiller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  <w:t>WE HAVE SOMETHING</w:t>
                                  </w:r>
                                </w:p>
                                <w:p w14:paraId="3144B541" w14:textId="70BEA6C4" w:rsidR="002F4F95" w:rsidRPr="007070FD" w:rsidRDefault="002F4F95" w:rsidP="002F4F95">
                                  <w:pPr>
                                    <w:jc w:val="center"/>
                                    <w:rPr>
                                      <w:rFonts w:ascii="Chiller" w:hAnsi="Chiller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</w:pPr>
                                  <w:r w:rsidRPr="007070FD">
                                    <w:rPr>
                                      <w:rFonts w:ascii="Chiller" w:hAnsi="Chiller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  <w:t>GOOD TO EAT!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3A68C" id="_x0000_s1035" type="#_x0000_t202" style="position:absolute;margin-left:201.45pt;margin-top:196.55pt;width:121.5pt;height:10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" filled="f" stroked="f">
                      <v:textbox>
                        <w:txbxContent>
                          <w:p w14:paraId="3FF2E435" w14:textId="620A65BF" w:rsidR="00D9553E" w:rsidRPr="007070FD" w:rsidRDefault="002F4F95" w:rsidP="002F4F9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7070FD">
                              <w:rPr>
                                <w:rFonts w:ascii="Chiller" w:hAnsi="Chiller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TRICK OR TREAT</w:t>
                            </w:r>
                          </w:p>
                          <w:p w14:paraId="6AFA7BF0" w14:textId="43EE3A1C" w:rsidR="002F4F95" w:rsidRPr="007070FD" w:rsidRDefault="002F4F95" w:rsidP="002F4F9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7070FD">
                              <w:rPr>
                                <w:rFonts w:ascii="Chiller" w:hAnsi="Chiller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SMELL MY FEET</w:t>
                            </w:r>
                          </w:p>
                          <w:p w14:paraId="3BFC92B6" w14:textId="34A8229D" w:rsidR="002F4F95" w:rsidRPr="007070FD" w:rsidRDefault="002F4F95" w:rsidP="002F4F9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7070FD">
                              <w:rPr>
                                <w:rFonts w:ascii="Chiller" w:hAnsi="Chiller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WE HAVE SOMETHING</w:t>
                            </w:r>
                          </w:p>
                          <w:p w14:paraId="3144B541" w14:textId="70BEA6C4" w:rsidR="002F4F95" w:rsidRPr="007070FD" w:rsidRDefault="002F4F95" w:rsidP="002F4F9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7070FD">
                              <w:rPr>
                                <w:rFonts w:ascii="Chiller" w:hAnsi="Chiller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GOOD TO EAT!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B336578" w14:textId="4217D566" w:rsidR="00900AC3" w:rsidRPr="00430E1E" w:rsidRDefault="003B64F3" w:rsidP="007044C6">
      <w:pPr>
        <w:pStyle w:val="NoSpacing"/>
      </w:pPr>
      <w:r w:rsidRPr="008C2CF5">
        <w:rPr>
          <w:rFonts w:asciiTheme="majorHAnsi" w:hAnsiTheme="majorHAnsi"/>
          <w:b/>
          <w:bCs/>
          <w:noProof/>
          <w:color w:val="538135" w:themeColor="accent6" w:themeShade="BF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12E7B20" wp14:editId="5D38C914">
                <wp:simplePos x="0" y="0"/>
                <wp:positionH relativeFrom="column">
                  <wp:posOffset>4572000</wp:posOffset>
                </wp:positionH>
                <wp:positionV relativeFrom="paragraph">
                  <wp:posOffset>7434580</wp:posOffset>
                </wp:positionV>
                <wp:extent cx="2867025" cy="5619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89C91" w14:textId="58F3CBB7" w:rsidR="008C2CF5" w:rsidRPr="001B4640" w:rsidRDefault="008C2CF5" w:rsidP="008C2CF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B4640">
                              <w:rPr>
                                <w:sz w:val="28"/>
                                <w:szCs w:val="28"/>
                              </w:rPr>
                              <w:t>GRAIN LANE- BETWEEN 13593</w:t>
                            </w:r>
                            <w:r w:rsidR="009C226A">
                              <w:rPr>
                                <w:sz w:val="28"/>
                                <w:szCs w:val="28"/>
                              </w:rPr>
                              <w:t xml:space="preserve"> Grain </w:t>
                            </w:r>
                            <w:r w:rsidRPr="001B4640">
                              <w:rPr>
                                <w:sz w:val="28"/>
                                <w:szCs w:val="28"/>
                              </w:rPr>
                              <w:t>&amp; 13573</w:t>
                            </w:r>
                            <w:r w:rsidR="009C226A">
                              <w:rPr>
                                <w:sz w:val="28"/>
                                <w:szCs w:val="28"/>
                              </w:rPr>
                              <w:t xml:space="preserve"> Grain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7B20" id="_x0000_s1036" type="#_x0000_t202" style="position:absolute;margin-left:5in;margin-top:585.4pt;width:225.75pt;height:44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" filled="f" stroked="f">
                <v:textbox>
                  <w:txbxContent>
                    <w:p w14:paraId="68889C91" w14:textId="58F3CBB7" w:rsidR="008C2CF5" w:rsidRPr="001B4640" w:rsidRDefault="008C2CF5" w:rsidP="008C2CF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B4640">
                        <w:rPr>
                          <w:sz w:val="28"/>
                          <w:szCs w:val="28"/>
                        </w:rPr>
                        <w:t>GRAIN LANE- BETWEEN 13593</w:t>
                      </w:r>
                      <w:r w:rsidR="009C226A">
                        <w:rPr>
                          <w:sz w:val="28"/>
                          <w:szCs w:val="28"/>
                        </w:rPr>
                        <w:t xml:space="preserve"> Grain </w:t>
                      </w:r>
                      <w:r w:rsidRPr="001B4640">
                        <w:rPr>
                          <w:sz w:val="28"/>
                          <w:szCs w:val="28"/>
                        </w:rPr>
                        <w:t>&amp; 13573</w:t>
                      </w:r>
                      <w:r w:rsidR="009C226A">
                        <w:rPr>
                          <w:sz w:val="28"/>
                          <w:szCs w:val="28"/>
                        </w:rPr>
                        <w:t xml:space="preserve"> Grain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387" w:rsidRPr="00FF760E">
        <w:rPr>
          <w:rFonts w:asciiTheme="majorHAnsi" w:hAnsi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D71905" wp14:editId="38936FFC">
                <wp:simplePos x="0" y="0"/>
                <wp:positionH relativeFrom="column">
                  <wp:posOffset>369972</wp:posOffset>
                </wp:positionH>
                <wp:positionV relativeFrom="page">
                  <wp:posOffset>9404985</wp:posOffset>
                </wp:positionV>
                <wp:extent cx="1838960" cy="487045"/>
                <wp:effectExtent l="0" t="38100" r="0" b="463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7157">
                          <a:off x="0" y="0"/>
                          <a:ext cx="183896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EEED4A3" w14:textId="1D88816A" w:rsidR="00FF760E" w:rsidRPr="00FF760E" w:rsidRDefault="00FF760E">
                            <w:pPr>
                              <w:rPr>
                                <w:color w:val="002060"/>
                              </w:rPr>
                            </w:pPr>
                            <w:r w:rsidRPr="00FF760E">
                              <w:rPr>
                                <w:color w:val="002060"/>
                              </w:rPr>
                              <w:t>BYO CHAIRS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1905" id="_x0000_s1037" type="#_x0000_t202" style="position:absolute;margin-left:29.15pt;margin-top:740.55pt;width:144.8pt;height:38.35pt;rotation:-199713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" filled="f" stroked="f">
                <v:textbox>
                  <w:txbxContent>
                    <w:p w14:paraId="4EEED4A3" w14:textId="1D88816A" w:rsidR="00FF760E" w:rsidRPr="00FF760E" w:rsidRDefault="00FF760E">
                      <w:pPr>
                        <w:rPr>
                          <w:color w:val="002060"/>
                        </w:rPr>
                      </w:pPr>
                      <w:r w:rsidRPr="00FF760E">
                        <w:rPr>
                          <w:color w:val="002060"/>
                        </w:rPr>
                        <w:t>BYO CHAIRS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900AC3" w:rsidRPr="00430E1E" w:rsidSect="008F537E">
      <w:headerReference w:type="default" r:id="rId12"/>
      <w:footerReference w:type="default" r:id="rId13"/>
      <w:pgSz w:w="12240" w:h="15840" w:code="1"/>
      <w:pgMar w:top="360" w:right="360" w:bottom="360" w:left="360" w:header="144" w:footer="14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10AB8" w14:textId="77777777" w:rsidR="00D860C4" w:rsidRDefault="00D860C4" w:rsidP="00BE19C3">
      <w:r>
        <w:separator/>
      </w:r>
    </w:p>
  </w:endnote>
  <w:endnote w:type="continuationSeparator" w:id="0">
    <w:p w14:paraId="26862EB3" w14:textId="77777777" w:rsidR="00D860C4" w:rsidRDefault="00D860C4" w:rsidP="00B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3F4D9" w14:textId="0CA96494" w:rsidR="00FD40B5" w:rsidRPr="00430E1E" w:rsidRDefault="008F537E">
    <w:pPr>
      <w:pStyle w:val="Footer"/>
    </w:pPr>
    <w:r w:rsidRPr="00430E1E">
      <w:rPr>
        <w:rFonts w:ascii="Papyrus" w:hAnsi="Papyrus"/>
        <w:noProof/>
        <w:sz w:val="72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5ECF8AE0" wp14:editId="7BDB84B8">
              <wp:simplePos x="0" y="0"/>
              <wp:positionH relativeFrom="column">
                <wp:posOffset>2859549</wp:posOffset>
              </wp:positionH>
              <wp:positionV relativeFrom="paragraph">
                <wp:posOffset>-402673</wp:posOffset>
              </wp:positionV>
              <wp:extent cx="4178808" cy="374904"/>
              <wp:effectExtent l="0" t="0" r="0" b="6350"/>
              <wp:wrapNone/>
              <wp:docPr id="161" name="Group 1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78808" cy="374904"/>
                        <a:chOff x="0" y="0"/>
                        <a:chExt cx="4179849" cy="371936"/>
                      </a:xfrm>
                    </wpg:grpSpPr>
                    <pic:pic xmlns:pic="http://schemas.openxmlformats.org/drawingml/2006/picture">
                      <pic:nvPicPr>
                        <pic:cNvPr id="158" name="Graphic 158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" name="Graphic 159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8619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" name="Graphic 157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9765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" name="Graphic 156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4091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" name="Graphic 153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952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" name="Graphic 154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30674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" name="Graphic 155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181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" name="Graphic 152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2043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B59925" id="Group 161" o:spid="_x0000_s1026" style="position:absolute;margin-left:225.15pt;margin-top:-31.7pt;width:329.05pt;height:29.5pt;z-index:-251637760;mso-width-relative:margin;mso-height-relative:margin" coordsize="41798,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58" o:spid="_x0000_s1027" type="#_x0000_t75" alt="Pumpkin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">
                <v:imagedata r:id="rId3" o:title="Pumpkin"/>
              </v:shape>
              <v:shape id="Graphic 159" o:spid="_x0000_s1028" type="#_x0000_t75" alt="Pumpkin" style="position:absolute;left:5386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">
                <v:imagedata r:id="rId3" o:title="Pumpkin"/>
              </v:shape>
              <v:shape id="Graphic 157" o:spid="_x0000_s1029" type="#_x0000_t75" alt="Pumpkin" style="position:absolute;left:10897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">
                <v:imagedata r:id="rId3" o:title="Pumpkin"/>
              </v:shape>
              <v:shape id="Graphic 156" o:spid="_x0000_s1030" type="#_x0000_t75" alt="Pumpkin" style="position:absolute;left:1640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">
                <v:imagedata r:id="rId3" o:title="Pumpkin"/>
              </v:shape>
              <v:shape id="Graphic 153" o:spid="_x0000_s1031" type="#_x0000_t75" alt="Pumpkin" style="position:absolute;left:21795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">
                <v:imagedata r:id="rId3" o:title="Pumpkin"/>
              </v:shape>
              <v:shape id="Graphic 154" o:spid="_x0000_s1032" type="#_x0000_t75" alt="Pumpkin" style="position:absolute;left:27306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">
                <v:imagedata r:id="rId3" o:title="Pumpkin"/>
              </v:shape>
              <v:shape id="Graphic 155" o:spid="_x0000_s1033" type="#_x0000_t75" alt="Pumpkin" style="position:absolute;left:32818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">
                <v:imagedata r:id="rId3" o:title="Pumpkin"/>
              </v:shape>
              <v:shape id="Graphic 152" o:spid="_x0000_s1034" type="#_x0000_t75" alt="Pumpkin" style="position:absolute;left:38204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">
                <v:imagedata r:id="rId3" o:title="Pumpkin"/>
              </v:shape>
            </v:group>
          </w:pict>
        </mc:Fallback>
      </mc:AlternateContent>
    </w:r>
    <w:r w:rsidR="00430E1E" w:rsidRPr="00430E1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B25B5" w14:textId="77777777" w:rsidR="00D860C4" w:rsidRDefault="00D860C4" w:rsidP="00BE19C3">
      <w:r>
        <w:separator/>
      </w:r>
    </w:p>
  </w:footnote>
  <w:footnote w:type="continuationSeparator" w:id="0">
    <w:p w14:paraId="280C3C30" w14:textId="77777777" w:rsidR="00D860C4" w:rsidRDefault="00D860C4" w:rsidP="00BE1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912BE" w14:textId="3120661E" w:rsidR="00C46550" w:rsidRDefault="007044C6">
    <w:pPr>
      <w:pStyle w:val="Header"/>
    </w:pPr>
    <w:r w:rsidRPr="00430E1E">
      <w:rPr>
        <w:rFonts w:ascii="Papyrus" w:hAnsi="Papyrus"/>
        <w:noProof/>
        <w:sz w:val="72"/>
      </w:rPr>
      <w:drawing>
        <wp:anchor distT="0" distB="0" distL="114300" distR="114300" simplePos="0" relativeHeight="251665408" behindDoc="1" locked="0" layoutInCell="1" allowOverlap="1" wp14:anchorId="0024B796" wp14:editId="39223106">
          <wp:simplePos x="0" y="0"/>
          <wp:positionH relativeFrom="page">
            <wp:posOffset>234</wp:posOffset>
          </wp:positionH>
          <wp:positionV relativeFrom="page">
            <wp:posOffset>4733373</wp:posOffset>
          </wp:positionV>
          <wp:extent cx="3024000" cy="4887549"/>
          <wp:effectExtent l="0" t="0" r="5080" b="8890"/>
          <wp:wrapNone/>
          <wp:docPr id="160" name="Picture 160" descr="Scary Hous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537E" w:rsidRPr="00E43589">
      <w:rPr>
        <w:noProof/>
        <w:sz w:val="7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6327253" wp14:editId="57B1D79F">
              <wp:simplePos x="0" y="0"/>
              <wp:positionH relativeFrom="margin">
                <wp:posOffset>-1219199</wp:posOffset>
              </wp:positionH>
              <wp:positionV relativeFrom="page">
                <wp:posOffset>4823460</wp:posOffset>
              </wp:positionV>
              <wp:extent cx="9761417" cy="6517640"/>
              <wp:effectExtent l="666750" t="1143000" r="659130" b="1140460"/>
              <wp:wrapNone/>
              <wp:docPr id="19" name="Rectangl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C54FEB" id="Rectangle 19" o:spid="_x0000_s1026" style="position:absolute;margin-left:-96pt;margin-top:379.8pt;width:768.6pt;height:513.2pt;rotation:960276fd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" fillcolor="white [3212]" stroked="f" strokeweight="1pt">
              <w10:wrap anchorx="margin" anchory="page"/>
            </v:rect>
          </w:pict>
        </mc:Fallback>
      </mc:AlternateContent>
    </w:r>
    <w:r w:rsidR="00FD40B5">
      <w:rPr>
        <w:rFonts w:ascii="Papyrus" w:hAnsi="Papyrus"/>
        <w:noProof/>
        <w:sz w:val="72"/>
      </w:rPr>
      <w:drawing>
        <wp:anchor distT="0" distB="0" distL="114300" distR="114300" simplePos="0" relativeHeight="251662336" behindDoc="0" locked="0" layoutInCell="1" allowOverlap="1" wp14:anchorId="46A3CF6B" wp14:editId="153EEFC2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149" name="Picture 149" descr="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6550">
      <w:rPr>
        <w:rFonts w:ascii="Papyrus" w:hAnsi="Papyrus"/>
        <w:noProof/>
        <w:sz w:val="72"/>
      </w:rPr>
      <w:drawing>
        <wp:anchor distT="0" distB="0" distL="114300" distR="114300" simplePos="0" relativeHeight="251661312" behindDoc="1" locked="0" layoutInCell="1" allowOverlap="1" wp14:anchorId="4465A58E" wp14:editId="42FA5056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151" name="Picture 151" descr="Spide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22"/>
    <w:rsid w:val="00001B30"/>
    <w:rsid w:val="00025A94"/>
    <w:rsid w:val="000354DE"/>
    <w:rsid w:val="000407B1"/>
    <w:rsid w:val="000738D1"/>
    <w:rsid w:val="00081EAB"/>
    <w:rsid w:val="000A29F2"/>
    <w:rsid w:val="000B1CAD"/>
    <w:rsid w:val="000D6BE8"/>
    <w:rsid w:val="00137BB1"/>
    <w:rsid w:val="00145076"/>
    <w:rsid w:val="0014527C"/>
    <w:rsid w:val="001B4640"/>
    <w:rsid w:val="001C6580"/>
    <w:rsid w:val="0022353E"/>
    <w:rsid w:val="002301BB"/>
    <w:rsid w:val="00246ED0"/>
    <w:rsid w:val="00276ABD"/>
    <w:rsid w:val="002A51C3"/>
    <w:rsid w:val="002E05B8"/>
    <w:rsid w:val="002F4F95"/>
    <w:rsid w:val="002F4FE8"/>
    <w:rsid w:val="00302F3F"/>
    <w:rsid w:val="00323115"/>
    <w:rsid w:val="00341526"/>
    <w:rsid w:val="00355C06"/>
    <w:rsid w:val="00365F40"/>
    <w:rsid w:val="00391C52"/>
    <w:rsid w:val="003B64F3"/>
    <w:rsid w:val="003D09B2"/>
    <w:rsid w:val="003D59C4"/>
    <w:rsid w:val="003E0739"/>
    <w:rsid w:val="00430E1E"/>
    <w:rsid w:val="00435445"/>
    <w:rsid w:val="00442F72"/>
    <w:rsid w:val="00480195"/>
    <w:rsid w:val="004A36C4"/>
    <w:rsid w:val="004B20D8"/>
    <w:rsid w:val="004C73DA"/>
    <w:rsid w:val="00507AC5"/>
    <w:rsid w:val="00531022"/>
    <w:rsid w:val="00532FF4"/>
    <w:rsid w:val="005730D0"/>
    <w:rsid w:val="00574A8D"/>
    <w:rsid w:val="005838CE"/>
    <w:rsid w:val="0058618D"/>
    <w:rsid w:val="00596BEE"/>
    <w:rsid w:val="005B7C00"/>
    <w:rsid w:val="005F3D9A"/>
    <w:rsid w:val="00645FF5"/>
    <w:rsid w:val="00682793"/>
    <w:rsid w:val="006B6C0A"/>
    <w:rsid w:val="006C4240"/>
    <w:rsid w:val="006E19CD"/>
    <w:rsid w:val="007044C6"/>
    <w:rsid w:val="00706403"/>
    <w:rsid w:val="007070FD"/>
    <w:rsid w:val="007229AB"/>
    <w:rsid w:val="00724E5C"/>
    <w:rsid w:val="0075459B"/>
    <w:rsid w:val="00764C9C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2CF5"/>
    <w:rsid w:val="008C4EFB"/>
    <w:rsid w:val="008E5D72"/>
    <w:rsid w:val="008F0A75"/>
    <w:rsid w:val="008F537E"/>
    <w:rsid w:val="00900AC3"/>
    <w:rsid w:val="00946D48"/>
    <w:rsid w:val="00947D44"/>
    <w:rsid w:val="00986F07"/>
    <w:rsid w:val="009C226A"/>
    <w:rsid w:val="009C7173"/>
    <w:rsid w:val="00A81C5F"/>
    <w:rsid w:val="00A9196E"/>
    <w:rsid w:val="00A91DA5"/>
    <w:rsid w:val="00A9493F"/>
    <w:rsid w:val="00AD25B4"/>
    <w:rsid w:val="00AF49F3"/>
    <w:rsid w:val="00B001A8"/>
    <w:rsid w:val="00B00671"/>
    <w:rsid w:val="00B26AB8"/>
    <w:rsid w:val="00B5322C"/>
    <w:rsid w:val="00B73601"/>
    <w:rsid w:val="00BB3DD3"/>
    <w:rsid w:val="00BE19C3"/>
    <w:rsid w:val="00C042AA"/>
    <w:rsid w:val="00C11699"/>
    <w:rsid w:val="00C160C1"/>
    <w:rsid w:val="00C3669A"/>
    <w:rsid w:val="00C46550"/>
    <w:rsid w:val="00C853F5"/>
    <w:rsid w:val="00CA6B02"/>
    <w:rsid w:val="00D860C4"/>
    <w:rsid w:val="00D9553E"/>
    <w:rsid w:val="00DA172A"/>
    <w:rsid w:val="00DA2B08"/>
    <w:rsid w:val="00DB2207"/>
    <w:rsid w:val="00DC6D15"/>
    <w:rsid w:val="00E43589"/>
    <w:rsid w:val="00E56D89"/>
    <w:rsid w:val="00E70DA6"/>
    <w:rsid w:val="00E71964"/>
    <w:rsid w:val="00E8134E"/>
    <w:rsid w:val="00E81FBE"/>
    <w:rsid w:val="00EA1387"/>
    <w:rsid w:val="00F22AE9"/>
    <w:rsid w:val="00F26DD9"/>
    <w:rsid w:val="00F824AF"/>
    <w:rsid w:val="00FA5AAA"/>
    <w:rsid w:val="00FB5658"/>
    <w:rsid w:val="00FD40B5"/>
    <w:rsid w:val="00FE000B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E276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75"/>
  </w:style>
  <w:style w:type="paragraph" w:styleId="Heading1">
    <w:name w:val="heading 1"/>
    <w:basedOn w:val="Normal"/>
    <w:next w:val="Normal"/>
    <w:link w:val="Heading1Char"/>
    <w:uiPriority w:val="9"/>
    <w:qFormat/>
    <w:rsid w:val="002E05B8"/>
    <w:pPr>
      <w:spacing w:before="120" w:after="120"/>
      <w:jc w:val="center"/>
      <w:outlineLvl w:val="0"/>
    </w:pPr>
    <w:rPr>
      <w:b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2E05B8"/>
    <w:pPr>
      <w:ind w:left="288"/>
    </w:pPr>
    <w:rPr>
      <w:rFonts w:asciiTheme="majorHAnsi" w:hAnsiTheme="majorHAnsi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E05B8"/>
    <w:pPr>
      <w:ind w:left="288"/>
      <w:jc w:val="center"/>
    </w:pPr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2E05B8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F26DD9"/>
    <w:pPr>
      <w:spacing w:before="120" w:after="120"/>
      <w:jc w:val="right"/>
    </w:pPr>
    <w:rPr>
      <w:b/>
      <w:noProof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99"/>
    <w:rsid w:val="00F26DD9"/>
    <w:rPr>
      <w:b/>
      <w:noProof/>
      <w:sz w:val="72"/>
      <w:szCs w:val="64"/>
    </w:rPr>
  </w:style>
  <w:style w:type="paragraph" w:customStyle="1" w:styleId="Address">
    <w:name w:val="Address"/>
    <w:basedOn w:val="Normal"/>
    <w:qFormat/>
    <w:rsid w:val="002E05B8"/>
    <w:pPr>
      <w:jc w:val="right"/>
    </w:pPr>
    <w:rPr>
      <w:color w:val="ED7D31" w:themeColor="accent2"/>
      <w:sz w:val="42"/>
      <w:szCs w:val="42"/>
    </w:rPr>
  </w:style>
  <w:style w:type="character" w:customStyle="1" w:styleId="Heading1Char">
    <w:name w:val="Heading 1 Char"/>
    <w:basedOn w:val="DefaultParagraphFont"/>
    <w:link w:val="Heading1"/>
    <w:uiPriority w:val="9"/>
    <w:rsid w:val="002E05B8"/>
    <w:rPr>
      <w:b/>
      <w:sz w:val="64"/>
      <w:szCs w:val="64"/>
    </w:rPr>
  </w:style>
  <w:style w:type="paragraph" w:customStyle="1" w:styleId="RSVPName">
    <w:name w:val="RSVP Name"/>
    <w:basedOn w:val="Normal"/>
    <w:qFormat/>
    <w:rsid w:val="002E05B8"/>
    <w:pPr>
      <w:jc w:val="right"/>
    </w:pPr>
    <w:rPr>
      <w:color w:val="ED7D31" w:themeColor="accent2"/>
      <w:sz w:val="64"/>
      <w:szCs w:val="64"/>
    </w:rPr>
  </w:style>
  <w:style w:type="paragraph" w:styleId="NoSpacing">
    <w:name w:val="No Spacing"/>
    <w:uiPriority w:val="1"/>
    <w:qFormat/>
    <w:rsid w:val="002E05B8"/>
    <w:rPr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81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F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F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F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F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llasmultimedia.com/webimages/thanksgiving/thanksgiving_lines.ht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i\AppData\Roaming\Microsoft\Templates\Spooky%20bat%20Halloween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E46E9AB-BF3A-4A80-AB85-D6EACDED5C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6CCF53-8950-4A65-A840-77CA2C4D31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6E0FE1-7212-4651-B66B-CEAFDE8FC8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CE6BA-D2F3-4176-8BE5-70DD04136F6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Spooky bat Halloween party flyer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2021-09-06T19:42:00Z</dcterms:created>
  <dcterms:modified xsi:type="dcterms:W3CDTF">2021-09-06T20:46:00Z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